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B1C02" w14:textId="77777777" w:rsidR="00B27C21" w:rsidRPr="00423211" w:rsidRDefault="00B27C21" w:rsidP="003350F0">
      <w:pPr>
        <w:rPr>
          <w:lang w:val="nb-NO"/>
        </w:rPr>
      </w:pPr>
    </w:p>
    <w:p w14:paraId="5F4E538A" w14:textId="77777777" w:rsidR="00D4133B" w:rsidRPr="00423211" w:rsidRDefault="00B27C21" w:rsidP="003350F0">
      <w:pPr>
        <w:rPr>
          <w:lang w:val="nb-NO"/>
        </w:rPr>
      </w:pPr>
      <w:r w:rsidRPr="00423211">
        <w:rPr>
          <w:lang w:val="nb-NO"/>
        </w:rPr>
        <w:t>Mottakers navn</w:t>
      </w:r>
    </w:p>
    <w:p w14:paraId="5AE7B4AA" w14:textId="77777777" w:rsidR="00B27C21" w:rsidRPr="00423211" w:rsidRDefault="00B27C21" w:rsidP="003350F0">
      <w:pPr>
        <w:rPr>
          <w:lang w:val="nb-NO"/>
        </w:rPr>
      </w:pPr>
      <w:r w:rsidRPr="00423211">
        <w:rPr>
          <w:lang w:val="nb-NO"/>
        </w:rPr>
        <w:t>Mottakers adresse</w:t>
      </w:r>
    </w:p>
    <w:p w14:paraId="060ACE4E" w14:textId="77777777" w:rsidR="00B27C21" w:rsidRPr="00423211" w:rsidRDefault="00B27C21" w:rsidP="003350F0">
      <w:pPr>
        <w:rPr>
          <w:lang w:val="nb-NO"/>
        </w:rPr>
      </w:pPr>
      <w:r w:rsidRPr="00423211">
        <w:rPr>
          <w:lang w:val="nb-NO"/>
        </w:rPr>
        <w:t>0000 Poststed</w:t>
      </w:r>
    </w:p>
    <w:p w14:paraId="67993311" w14:textId="77777777" w:rsidR="00B27C21" w:rsidRPr="00423211" w:rsidRDefault="00B27C21" w:rsidP="003350F0">
      <w:pPr>
        <w:rPr>
          <w:lang w:val="nb-NO"/>
        </w:rPr>
      </w:pPr>
    </w:p>
    <w:p w14:paraId="7B48FDDF" w14:textId="77777777" w:rsidR="00B27C21" w:rsidRPr="00423211" w:rsidRDefault="00B27C21" w:rsidP="003350F0">
      <w:pPr>
        <w:rPr>
          <w:lang w:val="nb-NO"/>
        </w:rPr>
      </w:pPr>
    </w:p>
    <w:tbl>
      <w:tblPr>
        <w:tblStyle w:val="TableGrid"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41"/>
        <w:gridCol w:w="3402"/>
        <w:gridCol w:w="2285"/>
      </w:tblGrid>
      <w:tr w:rsidR="00B27C21" w:rsidRPr="005D76EF" w14:paraId="625E1EE0" w14:textId="77777777" w:rsidTr="003708B4">
        <w:tc>
          <w:tcPr>
            <w:tcW w:w="3941" w:type="dxa"/>
          </w:tcPr>
          <w:p w14:paraId="3A404707" w14:textId="77777777" w:rsidR="00B27C21" w:rsidRPr="00D02B8B" w:rsidRDefault="00B27C21" w:rsidP="003350F0">
            <w:pPr>
              <w:rPr>
                <w:sz w:val="18"/>
                <w:szCs w:val="18"/>
                <w:lang w:val="nb-NO"/>
              </w:rPr>
            </w:pPr>
            <w:r w:rsidRPr="00D02B8B">
              <w:rPr>
                <w:rStyle w:val="Strong"/>
                <w:b w:val="0"/>
                <w:bCs w:val="0"/>
                <w:sz w:val="18"/>
                <w:szCs w:val="18"/>
                <w:lang w:val="nb-NO"/>
              </w:rPr>
              <w:t>Deres referanse</w:t>
            </w:r>
            <w:r w:rsidR="00B6385A" w:rsidRPr="00D02B8B">
              <w:rPr>
                <w:rStyle w:val="Strong"/>
                <w:b w:val="0"/>
                <w:bCs w:val="0"/>
                <w:sz w:val="18"/>
                <w:szCs w:val="18"/>
                <w:lang w:val="nb-NO"/>
              </w:rPr>
              <w:t>:</w:t>
            </w:r>
            <w:r w:rsidRPr="00D02B8B">
              <w:rPr>
                <w:rStyle w:val="Strong"/>
                <w:b w:val="0"/>
                <w:bCs w:val="0"/>
                <w:sz w:val="18"/>
                <w:szCs w:val="18"/>
                <w:lang w:val="nb-NO"/>
              </w:rPr>
              <w:t xml:space="preserve"> </w:t>
            </w:r>
            <w:r w:rsidR="00D02B8B" w:rsidRPr="00D02B8B">
              <w:rPr>
                <w:rStyle w:val="Strong"/>
                <w:b w:val="0"/>
                <w:bCs w:val="0"/>
                <w:sz w:val="18"/>
                <w:szCs w:val="18"/>
                <w:lang w:val="nb-NO"/>
              </w:rPr>
              <w:t>000000</w:t>
            </w:r>
          </w:p>
        </w:tc>
        <w:tc>
          <w:tcPr>
            <w:tcW w:w="3402" w:type="dxa"/>
          </w:tcPr>
          <w:p w14:paraId="4EF1AA7D" w14:textId="77777777" w:rsidR="00B27C21" w:rsidRPr="00D02B8B" w:rsidRDefault="00B27C21" w:rsidP="003350F0">
            <w:pPr>
              <w:rPr>
                <w:sz w:val="18"/>
                <w:szCs w:val="18"/>
                <w:lang w:val="nb-NO"/>
              </w:rPr>
            </w:pPr>
            <w:r w:rsidRPr="00D02B8B">
              <w:rPr>
                <w:rStyle w:val="Strong"/>
                <w:b w:val="0"/>
                <w:bCs w:val="0"/>
                <w:sz w:val="18"/>
                <w:szCs w:val="18"/>
                <w:lang w:val="nb-NO"/>
              </w:rPr>
              <w:t>Vår referanse</w:t>
            </w:r>
            <w:r w:rsidR="00B6385A" w:rsidRPr="00D02B8B">
              <w:rPr>
                <w:rStyle w:val="Strong"/>
                <w:b w:val="0"/>
                <w:bCs w:val="0"/>
                <w:sz w:val="18"/>
                <w:szCs w:val="18"/>
                <w:lang w:val="nb-NO"/>
              </w:rPr>
              <w:t>:</w:t>
            </w:r>
            <w:r w:rsidRPr="00D02B8B">
              <w:rPr>
                <w:rStyle w:val="Strong"/>
                <w:b w:val="0"/>
                <w:bCs w:val="0"/>
                <w:sz w:val="18"/>
                <w:szCs w:val="18"/>
                <w:lang w:val="nb-NO"/>
              </w:rPr>
              <w:t xml:space="preserve"> </w:t>
            </w:r>
            <w:r w:rsidR="00D02B8B" w:rsidRPr="00D02B8B">
              <w:rPr>
                <w:rStyle w:val="Strong"/>
                <w:b w:val="0"/>
                <w:bCs w:val="0"/>
                <w:sz w:val="18"/>
                <w:szCs w:val="18"/>
                <w:lang w:val="nb-NO"/>
              </w:rPr>
              <w:t>000000</w:t>
            </w:r>
          </w:p>
        </w:tc>
        <w:tc>
          <w:tcPr>
            <w:tcW w:w="2285" w:type="dxa"/>
          </w:tcPr>
          <w:p w14:paraId="28265A2C" w14:textId="77777777" w:rsidR="00B27C21" w:rsidRPr="00D02B8B" w:rsidRDefault="005D76EF" w:rsidP="00D05020">
            <w:pPr>
              <w:jc w:val="right"/>
              <w:rPr>
                <w:sz w:val="18"/>
                <w:szCs w:val="18"/>
                <w:lang w:val="nb-NO"/>
              </w:rPr>
            </w:pPr>
            <w:r w:rsidRPr="005D76EF">
              <w:rPr>
                <w:rStyle w:val="Strong"/>
                <w:b w:val="0"/>
                <w:bCs w:val="0"/>
                <w:sz w:val="18"/>
                <w:szCs w:val="18"/>
                <w:lang w:val="nb-NO"/>
              </w:rPr>
              <w:t>Sted, DD.MM.ÅÅ</w:t>
            </w:r>
          </w:p>
        </w:tc>
      </w:tr>
    </w:tbl>
    <w:p w14:paraId="4FD36FDC" w14:textId="77777777" w:rsidR="003350F0" w:rsidRPr="00423211" w:rsidRDefault="003350F0" w:rsidP="003350F0">
      <w:pPr>
        <w:rPr>
          <w:lang w:val="nb-NO"/>
        </w:rPr>
      </w:pPr>
    </w:p>
    <w:p w14:paraId="7D7727C1" w14:textId="77777777" w:rsidR="00423211" w:rsidRPr="00423211" w:rsidRDefault="00423211" w:rsidP="003350F0">
      <w:pPr>
        <w:pStyle w:val="Heading1"/>
        <w:rPr>
          <w:lang w:val="nb-NO"/>
        </w:rPr>
      </w:pPr>
    </w:p>
    <w:p w14:paraId="5F3D1956" w14:textId="77777777" w:rsidR="003350F0" w:rsidRPr="00423211" w:rsidRDefault="00D02B8B" w:rsidP="003350F0">
      <w:pPr>
        <w:pStyle w:val="Heading1"/>
        <w:rPr>
          <w:lang w:val="nb-NO"/>
        </w:rPr>
      </w:pPr>
      <w:r>
        <w:rPr>
          <w:lang w:val="nb-NO"/>
        </w:rPr>
        <w:t>Skriv inn tittel</w:t>
      </w:r>
    </w:p>
    <w:p w14:paraId="4601EC9B" w14:textId="77777777" w:rsidR="003350F0" w:rsidRPr="00423211" w:rsidRDefault="00D02B8B" w:rsidP="003350F0">
      <w:pPr>
        <w:rPr>
          <w:lang w:val="nb-NO"/>
        </w:rPr>
      </w:pPr>
      <w:r>
        <w:rPr>
          <w:lang w:val="nb-NO"/>
        </w:rPr>
        <w:t>Skriv inn tekst</w:t>
      </w:r>
    </w:p>
    <w:p w14:paraId="52DED385" w14:textId="77777777" w:rsidR="003350F0" w:rsidRPr="00423211" w:rsidRDefault="00D02B8B" w:rsidP="003350F0">
      <w:pPr>
        <w:pStyle w:val="Heading2"/>
        <w:rPr>
          <w:lang w:val="nb-NO"/>
        </w:rPr>
      </w:pPr>
      <w:r>
        <w:rPr>
          <w:lang w:val="nb-NO"/>
        </w:rPr>
        <w:t>Skriv inn undertittel</w:t>
      </w:r>
    </w:p>
    <w:p w14:paraId="49656DA8" w14:textId="77777777" w:rsidR="00423211" w:rsidRPr="00423211" w:rsidRDefault="00D02B8B" w:rsidP="00423211">
      <w:pPr>
        <w:rPr>
          <w:lang w:val="nb-NO"/>
        </w:rPr>
      </w:pPr>
      <w:proofErr w:type="spellStart"/>
      <w:r w:rsidRPr="005D76EF">
        <w:t>Skriv</w:t>
      </w:r>
      <w:proofErr w:type="spellEnd"/>
      <w:r>
        <w:rPr>
          <w:lang w:val="nb-NO"/>
        </w:rPr>
        <w:t xml:space="preserve"> inn tekst</w:t>
      </w:r>
    </w:p>
    <w:p w14:paraId="532CA5CA" w14:textId="77777777" w:rsidR="003350F0" w:rsidRPr="00423211" w:rsidRDefault="003350F0" w:rsidP="003350F0">
      <w:pPr>
        <w:rPr>
          <w:lang w:val="nb-NO"/>
        </w:rPr>
      </w:pPr>
    </w:p>
    <w:p w14:paraId="72E11577" w14:textId="77777777" w:rsidR="003350F0" w:rsidRPr="00423211" w:rsidRDefault="003350F0" w:rsidP="003350F0">
      <w:pPr>
        <w:rPr>
          <w:lang w:val="nb-NO"/>
        </w:rPr>
      </w:pPr>
    </w:p>
    <w:p w14:paraId="40016354" w14:textId="77777777" w:rsidR="003350F0" w:rsidRPr="00423211" w:rsidRDefault="003350F0" w:rsidP="003350F0">
      <w:pPr>
        <w:rPr>
          <w:lang w:val="nb-NO"/>
        </w:rPr>
      </w:pPr>
    </w:p>
    <w:p w14:paraId="104C52FA" w14:textId="77777777" w:rsidR="003350F0" w:rsidRPr="00423211" w:rsidRDefault="003350F0" w:rsidP="003350F0">
      <w:pPr>
        <w:rPr>
          <w:lang w:val="nb-NO"/>
        </w:rPr>
      </w:pPr>
      <w:r w:rsidRPr="00423211">
        <w:rPr>
          <w:lang w:val="nb-NO"/>
        </w:rPr>
        <w:t>Med vennlig hilsen</w:t>
      </w:r>
    </w:p>
    <w:p w14:paraId="5B1802E8" w14:textId="77777777" w:rsidR="003350F0" w:rsidRPr="00423211" w:rsidRDefault="003350F0" w:rsidP="003350F0">
      <w:pPr>
        <w:rPr>
          <w:lang w:val="nb-NO"/>
        </w:rPr>
      </w:pPr>
    </w:p>
    <w:p w14:paraId="43346010" w14:textId="77777777" w:rsidR="003350F0" w:rsidRPr="00423211" w:rsidRDefault="00285832" w:rsidP="003350F0">
      <w:pPr>
        <w:rPr>
          <w:lang w:val="nb-NO"/>
        </w:rPr>
      </w:pPr>
      <w:r>
        <w:rPr>
          <w:noProof/>
          <w:lang w:val="nb-N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4578A0" wp14:editId="7E3161B2">
                <wp:simplePos x="0" y="0"/>
                <wp:positionH relativeFrom="column">
                  <wp:posOffset>1356659</wp:posOffset>
                </wp:positionH>
                <wp:positionV relativeFrom="paragraph">
                  <wp:posOffset>55208</wp:posOffset>
                </wp:positionV>
                <wp:extent cx="1774209" cy="2032000"/>
                <wp:effectExtent l="0" t="0" r="3810" b="0"/>
                <wp:wrapNone/>
                <wp:docPr id="26604881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4209" cy="20320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</wps:spPr>
                      <wps:txbx>
                        <w:txbxContent>
                          <w:p w14:paraId="2890A033" w14:textId="77777777" w:rsidR="00285832" w:rsidRDefault="00285832" w:rsidP="00285832">
                            <w:pPr>
                              <w:rPr>
                                <w:lang w:val="nb-NO"/>
                              </w:rPr>
                            </w:pPr>
                            <w:r>
                              <w:rPr>
                                <w:lang w:val="nb-NO"/>
                              </w:rPr>
                              <w:t>Om det er flere avsendere, bruk TAB-knappen etter teksten på linjene med navn og stillingstittel for å hoppe til høyre på siden.</w:t>
                            </w:r>
                          </w:p>
                          <w:p w14:paraId="4F5E9932" w14:textId="77777777" w:rsidR="00285832" w:rsidRDefault="00285832" w:rsidP="00285832">
                            <w:pPr>
                              <w:rPr>
                                <w:lang w:val="nb-NO"/>
                              </w:rPr>
                            </w:pPr>
                          </w:p>
                          <w:p w14:paraId="7B27F6BE" w14:textId="77777777" w:rsidR="00285832" w:rsidRPr="005D76EF" w:rsidRDefault="00285832" w:rsidP="00285832">
                            <w:pPr>
                              <w:rPr>
                                <w:b/>
                                <w:bCs/>
                                <w:lang w:val="nb-NO"/>
                              </w:rPr>
                            </w:pPr>
                            <w:r w:rsidRPr="005D76EF">
                              <w:rPr>
                                <w:b/>
                                <w:bCs/>
                                <w:lang w:val="nb-NO"/>
                              </w:rPr>
                              <w:t>Slett denne boksen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24578A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6.8pt;margin-top:4.35pt;width:139.7pt;height:160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" fillcolor="#ffdad3 [3209]" stroked="f">
                <v:textbox style="mso-fit-shape-to-text:t">
                  <w:txbxContent>
                    <w:p w14:paraId="2890A033" w14:textId="77777777" w:rsidR="00285832" w:rsidRDefault="00285832" w:rsidP="00285832">
                      <w:pPr>
                        <w:rPr>
                          <w:lang w:val="nb-NO"/>
                        </w:rPr>
                      </w:pPr>
                      <w:r>
                        <w:rPr>
                          <w:lang w:val="nb-NO"/>
                        </w:rPr>
                        <w:t>Om det er flere avsendere, bruk TAB-knappen etter teksten på linjene med navn og stillingstittel for å hoppe til høyre på siden.</w:t>
                      </w:r>
                    </w:p>
                    <w:p w14:paraId="4F5E9932" w14:textId="77777777" w:rsidR="00285832" w:rsidRDefault="00285832" w:rsidP="00285832">
                      <w:pPr>
                        <w:rPr>
                          <w:lang w:val="nb-NO"/>
                        </w:rPr>
                      </w:pPr>
                    </w:p>
                    <w:p w14:paraId="7B27F6BE" w14:textId="77777777" w:rsidR="00285832" w:rsidRPr="005D76EF" w:rsidRDefault="00285832" w:rsidP="00285832">
                      <w:pPr>
                        <w:rPr>
                          <w:b/>
                          <w:bCs/>
                          <w:lang w:val="nb-NO"/>
                        </w:rPr>
                      </w:pPr>
                      <w:r w:rsidRPr="005D76EF">
                        <w:rPr>
                          <w:b/>
                          <w:bCs/>
                          <w:lang w:val="nb-NO"/>
                        </w:rPr>
                        <w:t>Slett denne boksen</w:t>
                      </w:r>
                    </w:p>
                  </w:txbxContent>
                </v:textbox>
              </v:shape>
            </w:pict>
          </mc:Fallback>
        </mc:AlternateContent>
      </w:r>
      <w:r w:rsidR="003350F0" w:rsidRPr="00423211">
        <w:rPr>
          <w:lang w:val="nb-NO"/>
        </w:rPr>
        <w:t>Skriv inn navn</w:t>
      </w:r>
    </w:p>
    <w:p w14:paraId="4B56213A" w14:textId="77777777" w:rsidR="003350F0" w:rsidRPr="00423211" w:rsidRDefault="003350F0" w:rsidP="003350F0">
      <w:pPr>
        <w:rPr>
          <w:lang w:val="nb-NO"/>
        </w:rPr>
      </w:pPr>
      <w:r w:rsidRPr="00423211">
        <w:rPr>
          <w:lang w:val="nb-NO"/>
        </w:rPr>
        <w:t>Stillingstittel</w:t>
      </w:r>
    </w:p>
    <w:sectPr w:rsidR="003350F0" w:rsidRPr="00423211" w:rsidSect="00D02B8B">
      <w:headerReference w:type="default" r:id="rId7"/>
      <w:footerReference w:type="default" r:id="rId8"/>
      <w:pgSz w:w="11906" w:h="16838"/>
      <w:pgMar w:top="2268" w:right="1134" w:bottom="198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BD1A6" w14:textId="77777777" w:rsidR="00C17A4C" w:rsidRDefault="00C17A4C" w:rsidP="003350F0">
      <w:r>
        <w:separator/>
      </w:r>
    </w:p>
  </w:endnote>
  <w:endnote w:type="continuationSeparator" w:id="0">
    <w:p w14:paraId="38BFCD16" w14:textId="77777777" w:rsidR="00C17A4C" w:rsidRDefault="00C17A4C" w:rsidP="00335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55" w:type="dxa"/>
      <w:tblInd w:w="-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936"/>
      <w:gridCol w:w="4314"/>
      <w:gridCol w:w="1505"/>
    </w:tblGrid>
    <w:tr w:rsidR="00D05020" w14:paraId="05C74ADF" w14:textId="77777777" w:rsidTr="003708B4">
      <w:trPr>
        <w:trHeight w:val="611"/>
      </w:trPr>
      <w:tc>
        <w:tcPr>
          <w:tcW w:w="3936" w:type="dxa"/>
        </w:tcPr>
        <w:p w14:paraId="62B43194" w14:textId="77777777" w:rsidR="00D05020" w:rsidRPr="00B6385A" w:rsidRDefault="00D05020" w:rsidP="00D05020">
          <w:pPr>
            <w:pStyle w:val="Footer"/>
            <w:rPr>
              <w:rStyle w:val="Strong"/>
              <w:b w:val="0"/>
              <w:bCs w:val="0"/>
              <w:szCs w:val="18"/>
              <w:lang w:val="nb-NO"/>
            </w:rPr>
          </w:pPr>
          <w:r w:rsidRPr="00B6385A">
            <w:rPr>
              <w:szCs w:val="18"/>
              <w:lang w:val="nb-NO"/>
            </w:rPr>
            <w:t xml:space="preserve">Postboks 64 </w:t>
          </w:r>
          <w:r>
            <w:rPr>
              <w:szCs w:val="18"/>
              <w:lang w:val="nb-NO"/>
            </w:rPr>
            <w:br/>
          </w:r>
          <w:r w:rsidRPr="00B6385A">
            <w:rPr>
              <w:szCs w:val="18"/>
              <w:lang w:val="nb-NO"/>
            </w:rPr>
            <w:t>1431 Ås</w:t>
          </w:r>
        </w:p>
      </w:tc>
      <w:tc>
        <w:tcPr>
          <w:tcW w:w="4314" w:type="dxa"/>
        </w:tcPr>
        <w:p w14:paraId="35DEE085" w14:textId="77777777" w:rsidR="00D05020" w:rsidRPr="008873C9" w:rsidRDefault="00D05020" w:rsidP="00D05020">
          <w:pPr>
            <w:pStyle w:val="Footer"/>
            <w:rPr>
              <w:rStyle w:val="Strong"/>
              <w:szCs w:val="18"/>
              <w:lang w:val="nb-NO"/>
            </w:rPr>
          </w:pPr>
          <w:r>
            <w:rPr>
              <w:szCs w:val="18"/>
              <w:lang w:val="nb-NO"/>
            </w:rPr>
            <w:t xml:space="preserve">Sentralbord </w:t>
          </w:r>
          <w:r w:rsidRPr="00B6385A">
            <w:rPr>
              <w:szCs w:val="18"/>
              <w:lang w:val="nb-NO"/>
            </w:rPr>
            <w:t>23 21 60 00</w:t>
          </w:r>
        </w:p>
        <w:p w14:paraId="42581B6B" w14:textId="77777777" w:rsidR="00D05020" w:rsidRPr="000363E4" w:rsidRDefault="00D05020" w:rsidP="00D05020">
          <w:pPr>
            <w:pStyle w:val="Footer"/>
            <w:rPr>
              <w:rStyle w:val="Strong"/>
              <w:b w:val="0"/>
              <w:bCs w:val="0"/>
              <w:szCs w:val="18"/>
              <w:lang w:val="nb-NO"/>
            </w:rPr>
          </w:pPr>
          <w:r w:rsidRPr="008873C9">
            <w:rPr>
              <w:szCs w:val="18"/>
              <w:lang w:val="nb-NO"/>
            </w:rPr>
            <w:t>postmottak@vetinst.no</w:t>
          </w:r>
        </w:p>
      </w:tc>
      <w:tc>
        <w:tcPr>
          <w:tcW w:w="1505" w:type="dxa"/>
        </w:tcPr>
        <w:p w14:paraId="4920AE30" w14:textId="77777777" w:rsidR="00D05020" w:rsidRPr="00B6385A" w:rsidRDefault="00D05020" w:rsidP="00D05020">
          <w:pPr>
            <w:pStyle w:val="Footer"/>
            <w:jc w:val="right"/>
            <w:rPr>
              <w:szCs w:val="18"/>
              <w:lang w:val="nb-NO"/>
            </w:rPr>
          </w:pPr>
          <w:r>
            <w:rPr>
              <w:szCs w:val="18"/>
              <w:lang w:val="nb-NO"/>
            </w:rPr>
            <w:t>www.vetinst.no</w:t>
          </w:r>
          <w:r>
            <w:rPr>
              <w:szCs w:val="18"/>
              <w:lang w:val="nb-NO"/>
            </w:rPr>
            <w:br/>
            <w:t>NO 9</w:t>
          </w:r>
          <w:r w:rsidRPr="00B6385A">
            <w:rPr>
              <w:szCs w:val="18"/>
              <w:lang w:val="nb-NO"/>
            </w:rPr>
            <w:t>70 955 623</w:t>
          </w:r>
        </w:p>
      </w:tc>
    </w:tr>
  </w:tbl>
  <w:p w14:paraId="499001E9" w14:textId="77777777" w:rsidR="003350F0" w:rsidRDefault="00D02B8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952BF4" wp14:editId="5AC3E763">
              <wp:simplePos x="0" y="0"/>
              <wp:positionH relativeFrom="column">
                <wp:posOffset>635</wp:posOffset>
              </wp:positionH>
              <wp:positionV relativeFrom="paragraph">
                <wp:posOffset>-433886</wp:posOffset>
              </wp:positionV>
              <wp:extent cx="6080760" cy="0"/>
              <wp:effectExtent l="0" t="0" r="15240" b="12700"/>
              <wp:wrapNone/>
              <wp:docPr id="474182708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80760" cy="0"/>
                      </a:xfrm>
                      <a:prstGeom prst="line">
                        <a:avLst/>
                      </a:prstGeom>
                      <a:ln w="9525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DD9F2D4" id="Straight Connector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05pt,-34.15pt" to="478.85pt,-34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" strokecolor="#1c4fb9 [3204]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5900E" w14:textId="77777777" w:rsidR="00C17A4C" w:rsidRDefault="00C17A4C" w:rsidP="003350F0">
      <w:r>
        <w:separator/>
      </w:r>
    </w:p>
  </w:footnote>
  <w:footnote w:type="continuationSeparator" w:id="0">
    <w:p w14:paraId="039F2DB5" w14:textId="77777777" w:rsidR="00C17A4C" w:rsidRDefault="00C17A4C" w:rsidP="00335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E4C1A" w14:textId="77777777" w:rsidR="00B27C21" w:rsidRDefault="00B27C21" w:rsidP="003350F0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0FD9E5" wp14:editId="2326FBC3">
          <wp:simplePos x="0" y="0"/>
          <wp:positionH relativeFrom="column">
            <wp:posOffset>1905</wp:posOffset>
          </wp:positionH>
          <wp:positionV relativeFrom="paragraph">
            <wp:posOffset>170434</wp:posOffset>
          </wp:positionV>
          <wp:extent cx="1904701" cy="403479"/>
          <wp:effectExtent l="0" t="0" r="635" b="3175"/>
          <wp:wrapNone/>
          <wp:docPr id="715328393" name="Picture 1" descr="A blue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2094424" name="Picture 1" descr="A blue text on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4701" cy="4034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4A5523"/>
    <w:multiLevelType w:val="hybridMultilevel"/>
    <w:tmpl w:val="3800BC16"/>
    <w:lvl w:ilvl="0" w:tplc="CB14627A">
      <w:numFmt w:val="decimalZero"/>
      <w:lvlText w:val="%1."/>
      <w:lvlJc w:val="left"/>
      <w:pPr>
        <w:ind w:left="720" w:hanging="360"/>
      </w:pPr>
      <w:rPr>
        <w:rFonts w:hint="default"/>
        <w:color w:val="091A3E" w:themeColor="text2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1604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8B4"/>
    <w:rsid w:val="000363E4"/>
    <w:rsid w:val="0007102C"/>
    <w:rsid w:val="00076838"/>
    <w:rsid w:val="00086D51"/>
    <w:rsid w:val="000A67DD"/>
    <w:rsid w:val="000E6E0A"/>
    <w:rsid w:val="00130DD5"/>
    <w:rsid w:val="001B2603"/>
    <w:rsid w:val="001D5C91"/>
    <w:rsid w:val="00285832"/>
    <w:rsid w:val="002D6F2E"/>
    <w:rsid w:val="003350F0"/>
    <w:rsid w:val="003515BA"/>
    <w:rsid w:val="003708B4"/>
    <w:rsid w:val="003C7A8C"/>
    <w:rsid w:val="003F66BB"/>
    <w:rsid w:val="00423211"/>
    <w:rsid w:val="004E76A1"/>
    <w:rsid w:val="00577996"/>
    <w:rsid w:val="005B529B"/>
    <w:rsid w:val="005D76EF"/>
    <w:rsid w:val="005F49B3"/>
    <w:rsid w:val="006007F5"/>
    <w:rsid w:val="006213B3"/>
    <w:rsid w:val="00621FEC"/>
    <w:rsid w:val="006D7900"/>
    <w:rsid w:val="006F189A"/>
    <w:rsid w:val="00711C68"/>
    <w:rsid w:val="0071228F"/>
    <w:rsid w:val="0072144C"/>
    <w:rsid w:val="008329B6"/>
    <w:rsid w:val="0086738D"/>
    <w:rsid w:val="008873C9"/>
    <w:rsid w:val="008E0E9B"/>
    <w:rsid w:val="0098331F"/>
    <w:rsid w:val="009F1DCF"/>
    <w:rsid w:val="009F1EA9"/>
    <w:rsid w:val="00A439CF"/>
    <w:rsid w:val="00B11E40"/>
    <w:rsid w:val="00B14A5F"/>
    <w:rsid w:val="00B27C21"/>
    <w:rsid w:val="00B6385A"/>
    <w:rsid w:val="00B8721F"/>
    <w:rsid w:val="00BA6312"/>
    <w:rsid w:val="00BE6CC9"/>
    <w:rsid w:val="00BF788A"/>
    <w:rsid w:val="00C17A4C"/>
    <w:rsid w:val="00C755CC"/>
    <w:rsid w:val="00C816D0"/>
    <w:rsid w:val="00CD30B0"/>
    <w:rsid w:val="00D02B8B"/>
    <w:rsid w:val="00D05020"/>
    <w:rsid w:val="00D4133B"/>
    <w:rsid w:val="00E37B3F"/>
    <w:rsid w:val="00E82C14"/>
    <w:rsid w:val="00F40862"/>
    <w:rsid w:val="00F462EE"/>
    <w:rsid w:val="00F60A33"/>
    <w:rsid w:val="00FB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295917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0F0"/>
    <w:pPr>
      <w:spacing w:line="276" w:lineRule="auto"/>
    </w:pPr>
    <w:rPr>
      <w:color w:val="091A3E" w:themeColor="text2"/>
      <w:sz w:val="21"/>
      <w:szCs w:val="21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50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50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1E40"/>
    <w:pPr>
      <w:keepNext/>
      <w:keepLines/>
      <w:spacing w:before="160" w:after="80"/>
      <w:outlineLvl w:val="2"/>
    </w:pPr>
    <w:rPr>
      <w:rFonts w:eastAsiaTheme="majorEastAsia" w:cstheme="majorBidi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7C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53A8A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7C21"/>
    <w:pPr>
      <w:keepNext/>
      <w:keepLines/>
      <w:spacing w:before="80" w:after="40"/>
      <w:outlineLvl w:val="4"/>
    </w:pPr>
    <w:rPr>
      <w:rFonts w:eastAsiaTheme="majorEastAsia" w:cstheme="majorBidi"/>
      <w:color w:val="153A8A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7C21"/>
    <w:pPr>
      <w:keepNext/>
      <w:keepLines/>
      <w:spacing w:before="40"/>
      <w:outlineLvl w:val="5"/>
    </w:pPr>
    <w:rPr>
      <w:rFonts w:eastAsiaTheme="majorEastAsia" w:cstheme="majorBidi"/>
      <w:i/>
      <w:iCs/>
      <w:color w:val="1C51C3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7C21"/>
    <w:pPr>
      <w:keepNext/>
      <w:keepLines/>
      <w:spacing w:before="40"/>
      <w:outlineLvl w:val="6"/>
    </w:pPr>
    <w:rPr>
      <w:rFonts w:eastAsiaTheme="majorEastAsia" w:cstheme="majorBidi"/>
      <w:color w:val="1C51C3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7C21"/>
    <w:pPr>
      <w:keepNext/>
      <w:keepLines/>
      <w:outlineLvl w:val="7"/>
    </w:pPr>
    <w:rPr>
      <w:rFonts w:eastAsiaTheme="majorEastAsia" w:cstheme="majorBidi"/>
      <w:i/>
      <w:iCs/>
      <w:color w:val="113278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7C21"/>
    <w:pPr>
      <w:keepNext/>
      <w:keepLines/>
      <w:outlineLvl w:val="8"/>
    </w:pPr>
    <w:rPr>
      <w:rFonts w:eastAsiaTheme="majorEastAsia" w:cstheme="majorBidi"/>
      <w:color w:val="113278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0F0"/>
    <w:rPr>
      <w:rFonts w:asciiTheme="majorHAnsi" w:eastAsiaTheme="majorEastAsia" w:hAnsiTheme="majorHAnsi" w:cstheme="majorBidi"/>
      <w:color w:val="091A3E" w:themeColor="text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350F0"/>
    <w:rPr>
      <w:rFonts w:asciiTheme="majorHAnsi" w:eastAsiaTheme="majorEastAsia" w:hAnsiTheme="majorHAnsi" w:cstheme="majorBidi"/>
      <w:color w:val="091A3E" w:themeColor="text2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B11E40"/>
    <w:rPr>
      <w:rFonts w:eastAsiaTheme="majorEastAsia" w:cstheme="majorBidi"/>
      <w:color w:val="091A3E" w:themeColor="text2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7C21"/>
    <w:rPr>
      <w:rFonts w:eastAsiaTheme="majorEastAsia" w:cstheme="majorBidi"/>
      <w:i/>
      <w:iCs/>
      <w:color w:val="153A8A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7C21"/>
    <w:rPr>
      <w:rFonts w:eastAsiaTheme="majorEastAsia" w:cstheme="majorBidi"/>
      <w:color w:val="153A8A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7C21"/>
    <w:rPr>
      <w:rFonts w:eastAsiaTheme="majorEastAsia" w:cstheme="majorBidi"/>
      <w:i/>
      <w:iCs/>
      <w:color w:val="1C51C3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7C21"/>
    <w:rPr>
      <w:rFonts w:eastAsiaTheme="majorEastAsia" w:cstheme="majorBidi"/>
      <w:color w:val="1C51C3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7C21"/>
    <w:rPr>
      <w:rFonts w:eastAsiaTheme="majorEastAsia" w:cstheme="majorBidi"/>
      <w:i/>
      <w:iCs/>
      <w:color w:val="113278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7C21"/>
    <w:rPr>
      <w:rFonts w:eastAsiaTheme="majorEastAsia" w:cstheme="majorBidi"/>
      <w:color w:val="113278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7C2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7C21"/>
    <w:rPr>
      <w:rFonts w:asciiTheme="majorHAnsi" w:eastAsiaTheme="majorEastAsia" w:hAnsiTheme="majorHAnsi" w:cstheme="majorBidi"/>
      <w:color w:val="091A3E" w:themeColor="text2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1E40"/>
    <w:pPr>
      <w:numPr>
        <w:ilvl w:val="1"/>
      </w:numPr>
      <w:spacing w:after="160"/>
    </w:pPr>
    <w:rPr>
      <w:rFonts w:eastAsiaTheme="majorEastAsia" w:cstheme="majorBidi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1E40"/>
    <w:rPr>
      <w:rFonts w:eastAsiaTheme="majorEastAsia" w:cstheme="majorBidi"/>
      <w:color w:val="091A3E" w:themeColor="text2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B11E40"/>
    <w:pPr>
      <w:spacing w:before="160" w:after="16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B11E40"/>
    <w:rPr>
      <w:i/>
      <w:iCs/>
      <w:color w:val="091A3E" w:themeColor="text2"/>
      <w:sz w:val="21"/>
      <w:szCs w:val="21"/>
      <w:lang w:val="en-GB"/>
    </w:rPr>
  </w:style>
  <w:style w:type="paragraph" w:styleId="ListParagraph">
    <w:name w:val="List Paragraph"/>
    <w:basedOn w:val="Normal"/>
    <w:uiPriority w:val="34"/>
    <w:qFormat/>
    <w:rsid w:val="00B11E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1E40"/>
    <w:rPr>
      <w:i/>
      <w:iCs/>
      <w:color w:val="1C4FB9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1E40"/>
    <w:pPr>
      <w:pBdr>
        <w:top w:val="single" w:sz="4" w:space="10" w:color="153A8A" w:themeColor="accent1" w:themeShade="BF"/>
        <w:bottom w:val="single" w:sz="4" w:space="10" w:color="153A8A" w:themeColor="accent1" w:themeShade="BF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1E40"/>
    <w:rPr>
      <w:i/>
      <w:iCs/>
      <w:color w:val="091A3E" w:themeColor="text2"/>
      <w:sz w:val="21"/>
      <w:szCs w:val="21"/>
      <w:lang w:val="en-GB"/>
    </w:rPr>
  </w:style>
  <w:style w:type="character" w:styleId="IntenseReference">
    <w:name w:val="Intense Reference"/>
    <w:basedOn w:val="DefaultParagraphFont"/>
    <w:uiPriority w:val="32"/>
    <w:qFormat/>
    <w:rsid w:val="00B11E40"/>
    <w:rPr>
      <w:b/>
      <w:bCs/>
      <w:smallCaps/>
      <w:color w:val="091A3E" w:themeColor="text2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27C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7C21"/>
    <w:rPr>
      <w:color w:val="091A3E" w:themeColor="text2"/>
    </w:rPr>
  </w:style>
  <w:style w:type="paragraph" w:styleId="Footer">
    <w:name w:val="footer"/>
    <w:basedOn w:val="Normal"/>
    <w:link w:val="FooterChar"/>
    <w:uiPriority w:val="99"/>
    <w:unhideWhenUsed/>
    <w:rsid w:val="00B11E40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B11E40"/>
    <w:rPr>
      <w:color w:val="091A3E" w:themeColor="text2"/>
      <w:sz w:val="18"/>
      <w:szCs w:val="21"/>
      <w:lang w:val="en-GB"/>
    </w:rPr>
  </w:style>
  <w:style w:type="table" w:styleId="TableGrid">
    <w:name w:val="Table Grid"/>
    <w:basedOn w:val="TableNormal"/>
    <w:uiPriority w:val="39"/>
    <w:rsid w:val="00B27C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350F0"/>
    <w:rPr>
      <w:b/>
      <w:bCs/>
      <w:color w:val="091A3E" w:themeColor="text2"/>
    </w:rPr>
  </w:style>
  <w:style w:type="character" w:styleId="SubtleEmphasis">
    <w:name w:val="Subtle Emphasis"/>
    <w:basedOn w:val="DefaultParagraphFont"/>
    <w:uiPriority w:val="19"/>
    <w:qFormat/>
    <w:rsid w:val="00B11E40"/>
    <w:rPr>
      <w:i/>
      <w:iCs/>
      <w:color w:val="1C4FB9" w:themeColor="accent1"/>
    </w:rPr>
  </w:style>
  <w:style w:type="character" w:styleId="SubtleReference">
    <w:name w:val="Subtle Reference"/>
    <w:basedOn w:val="DefaultParagraphFont"/>
    <w:uiPriority w:val="31"/>
    <w:qFormat/>
    <w:rsid w:val="00B11E40"/>
    <w:rPr>
      <w:smallCaps/>
      <w:color w:val="091A3E" w:themeColor="text2"/>
    </w:rPr>
  </w:style>
  <w:style w:type="character" w:styleId="Hyperlink">
    <w:name w:val="Hyperlink"/>
    <w:basedOn w:val="DefaultParagraphFont"/>
    <w:uiPriority w:val="99"/>
    <w:unhideWhenUsed/>
    <w:rsid w:val="00B6385A"/>
    <w:rPr>
      <w:color w:val="1C4FB9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38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Veterinærinstituttet">
  <a:themeElements>
    <a:clrScheme name="Veterinærinstitutt">
      <a:dk1>
        <a:srgbClr val="091A3E"/>
      </a:dk1>
      <a:lt1>
        <a:srgbClr val="F7FDFF"/>
      </a:lt1>
      <a:dk2>
        <a:srgbClr val="091A3E"/>
      </a:dk2>
      <a:lt2>
        <a:srgbClr val="FFFFFF"/>
      </a:lt2>
      <a:accent1>
        <a:srgbClr val="1C4FB9"/>
      </a:accent1>
      <a:accent2>
        <a:srgbClr val="D7F3FF"/>
      </a:accent2>
      <a:accent3>
        <a:srgbClr val="59CD8B"/>
      </a:accent3>
      <a:accent4>
        <a:srgbClr val="BCEED1"/>
      </a:accent4>
      <a:accent5>
        <a:srgbClr val="95D9F3"/>
      </a:accent5>
      <a:accent6>
        <a:srgbClr val="FFDAD3"/>
      </a:accent6>
      <a:hlink>
        <a:srgbClr val="1C4FB9"/>
      </a:hlink>
      <a:folHlink>
        <a:srgbClr val="FFDAD3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rtlCol="0">
        <a:spAutoFit/>
      </a:bodyPr>
      <a:lstStyle>
        <a:defPPr algn="l">
          <a:defRPr dirty="0"/>
        </a:defPPr>
      </a:lstStyle>
    </a:txDef>
  </a:objectDefaults>
  <a:extraClrSchemeLst/>
  <a:extLst>
    <a:ext uri="{05A4C25C-085E-4340-85A3-A5531E510DB2}">
      <thm15:themeFamily xmlns:thm15="http://schemas.microsoft.com/office/thememl/2012/main" name="Veterinærinstituttet" id="{E1952AEA-309E-184E-94F0-9427E225A663}" vid="{7602D671-55B2-9347-81C5-ECB0C273B9D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VetInst_Brevmal_NO.dotx</Template>
  <TotalTime>3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Raquel Marques</cp:lastModifiedBy>
  <cp:revision>1</cp:revision>
  <dcterms:created xsi:type="dcterms:W3CDTF">2025-02-07T10:16:00Z</dcterms:created>
  <dcterms:modified xsi:type="dcterms:W3CDTF">2025-02-07T10:19:00Z</dcterms:modified>
</cp:coreProperties>
</file>